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63D9" w14:textId="77777777" w:rsidR="008220B3" w:rsidRPr="009D32FE" w:rsidRDefault="008220B3" w:rsidP="008220B3">
      <w:pPr>
        <w:widowControl w:val="0"/>
        <w:jc w:val="center"/>
        <w:rPr>
          <w:rFonts w:ascii="Tw Cen MT Condensed" w:hAnsi="Tw Cen MT Condensed"/>
          <w:b/>
          <w:bCs/>
          <w:sz w:val="48"/>
          <w:szCs w:val="52"/>
          <w:u w:val="single"/>
          <w14:ligatures w14:val="none"/>
        </w:rPr>
      </w:pPr>
      <w:r w:rsidRPr="009D32FE">
        <w:rPr>
          <w:rFonts w:ascii="Tw Cen MT Condensed" w:hAnsi="Tw Cen MT Condensed"/>
          <w:b/>
          <w:bCs/>
          <w:sz w:val="48"/>
          <w:szCs w:val="52"/>
          <w:u w:val="single"/>
          <w14:ligatures w14:val="none"/>
        </w:rPr>
        <w:t>Anmodning om udbetaling fra den fælles anlægskonto</w:t>
      </w:r>
    </w:p>
    <w:p w14:paraId="6E186973" w14:textId="77777777" w:rsidR="008220B3" w:rsidRDefault="008220B3" w:rsidP="008220B3">
      <w:pPr>
        <w:widowControl w:val="0"/>
        <w:spacing w:line="384" w:lineRule="auto"/>
        <w:rPr>
          <w:sz w:val="32"/>
          <w:szCs w:val="32"/>
          <w14:ligatures w14:val="none"/>
        </w:rPr>
      </w:pPr>
    </w:p>
    <w:p w14:paraId="39925704" w14:textId="3184E7E0" w:rsidR="008220B3" w:rsidRDefault="008220B3" w:rsidP="00022067">
      <w:pPr>
        <w:widowControl w:val="0"/>
        <w:spacing w:line="384" w:lineRule="auto"/>
        <w:rPr>
          <w:sz w:val="24"/>
          <w:szCs w:val="24"/>
          <w14:ligatures w14:val="none"/>
        </w:rPr>
      </w:pPr>
      <w:r w:rsidRPr="00022067">
        <w:rPr>
          <w:sz w:val="24"/>
          <w:szCs w:val="24"/>
          <w14:ligatures w14:val="none"/>
        </w:rPr>
        <w:t xml:space="preserve">Hermed anmoder </w:t>
      </w:r>
      <w:sdt>
        <w:sdtPr>
          <w:rPr>
            <w:sz w:val="24"/>
            <w:szCs w:val="24"/>
            <w14:ligatures w14:val="none"/>
          </w:rPr>
          <w:id w:val="1168064"/>
          <w:lock w:val="sdtLocked"/>
          <w:placeholder>
            <w:docPart w:val="CB79B5F4EA5649E1BE8D78237F2FF861"/>
          </w:placeholder>
          <w:showingPlcHdr/>
          <w:comboBox>
            <w:listItem w:value="Vælg et element."/>
            <w:listItem w:displayText="Fløng" w:value="Fløng"/>
            <w:listItem w:displayText="Hedehusene" w:value="Hedehusene"/>
            <w:listItem w:displayText="Høje Taastrup" w:value="Høje Taastrup"/>
            <w:listItem w:displayText="Reerslev" w:value="Reerslev"/>
            <w:listItem w:displayText="Rønnevang" w:value="Rønnevang"/>
            <w:listItem w:displayText="Sengeløse" w:value="Sengeløse"/>
            <w:listItem w:displayText="Taastrup Nykirke" w:value="Taastrup Nykirke"/>
          </w:comboBox>
        </w:sdtPr>
        <w:sdtEndPr/>
        <w:sdtContent>
          <w:r w:rsidR="003B70BB" w:rsidRPr="00B34684">
            <w:rPr>
              <w:rStyle w:val="Pladsholdertekst"/>
            </w:rPr>
            <w:t>Vælg et element.</w:t>
          </w:r>
        </w:sdtContent>
      </w:sdt>
      <w:r w:rsidR="00022067" w:rsidRPr="00022067">
        <w:rPr>
          <w:sz w:val="24"/>
          <w:szCs w:val="24"/>
          <w14:ligatures w14:val="none"/>
        </w:rPr>
        <w:t xml:space="preserve"> </w:t>
      </w:r>
      <w:r w:rsidR="00012CFC">
        <w:rPr>
          <w:sz w:val="24"/>
          <w:szCs w:val="24"/>
          <w14:ligatures w14:val="none"/>
        </w:rPr>
        <w:tab/>
      </w:r>
      <w:r w:rsidRPr="00022067">
        <w:rPr>
          <w:sz w:val="24"/>
          <w:szCs w:val="24"/>
          <w14:ligatures w14:val="none"/>
        </w:rPr>
        <w:t xml:space="preserve">Sogns menighedsråd om </w:t>
      </w:r>
      <w:r w:rsidR="00251311">
        <w:rPr>
          <w:sz w:val="24"/>
          <w:szCs w:val="24"/>
          <w14:ligatures w14:val="none"/>
        </w:rPr>
        <w:t>udbetaling</w:t>
      </w:r>
      <w:r w:rsidRPr="00022067">
        <w:rPr>
          <w:sz w:val="24"/>
          <w:szCs w:val="24"/>
          <w14:ligatures w14:val="none"/>
        </w:rPr>
        <w:t xml:space="preserve"> fra den fælles anlægskonto i forbindelse med projektet </w:t>
      </w:r>
      <w:sdt>
        <w:sdtPr>
          <w:rPr>
            <w:color w:val="9E9E9E"/>
            <w:sz w:val="24"/>
            <w:szCs w:val="24"/>
            <w14:ligatures w14:val="none"/>
          </w:rPr>
          <w:id w:val="957763375"/>
          <w:lock w:val="sdtLocked"/>
          <w:placeholder>
            <w:docPart w:val="73D55DEB64B24B8EADC9CB5158226E10"/>
          </w:placeholder>
          <w:showingPlcHdr/>
          <w:text/>
        </w:sdtPr>
        <w:sdtEndPr/>
        <w:sdtContent>
          <w:r w:rsidR="00022067" w:rsidRPr="00012CFC">
            <w:rPr>
              <w:rStyle w:val="Pladsholdertekst"/>
              <w:b/>
              <w:color w:val="5B9BD5" w:themeColor="accent1"/>
              <w:sz w:val="24"/>
              <w:szCs w:val="24"/>
            </w:rPr>
            <w:t>Klik eller tryk her for at skrive tekst.</w:t>
          </w:r>
        </w:sdtContent>
      </w:sdt>
    </w:p>
    <w:p w14:paraId="1F65EECA" w14:textId="77777777" w:rsidR="00251311" w:rsidRDefault="00251311" w:rsidP="00251311">
      <w:pPr>
        <w:widowControl w:val="0"/>
        <w:spacing w:line="384" w:lineRule="auto"/>
        <w:rPr>
          <w:sz w:val="24"/>
          <w:szCs w:val="24"/>
          <w14:ligatures w14:val="none"/>
        </w:rPr>
      </w:pPr>
    </w:p>
    <w:p w14:paraId="50E9D2C2" w14:textId="45D5C227" w:rsidR="00251311" w:rsidRPr="00251311" w:rsidRDefault="00251311" w:rsidP="00251311">
      <w:pPr>
        <w:widowControl w:val="0"/>
        <w:shd w:val="clear" w:color="auto" w:fill="DEEAF6" w:themeFill="accent1" w:themeFillTint="33"/>
        <w:spacing w:line="384" w:lineRule="auto"/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>Til større projekter</w:t>
      </w:r>
    </w:p>
    <w:p w14:paraId="645C909E" w14:textId="379FCFEB" w:rsidR="00251311" w:rsidRPr="00251311" w:rsidRDefault="00251311" w:rsidP="00251311">
      <w:pPr>
        <w:widowControl w:val="0"/>
        <w:shd w:val="clear" w:color="auto" w:fill="DEEAF6" w:themeFill="accent1" w:themeFillTint="33"/>
        <w:spacing w:line="384" w:lineRule="auto"/>
        <w:rPr>
          <w:i/>
          <w:iCs/>
          <w:sz w:val="24"/>
          <w:szCs w:val="24"/>
          <w14:ligatures w14:val="none"/>
        </w:rPr>
      </w:pPr>
      <w:sdt>
        <w:sdtPr>
          <w:rPr>
            <w:sz w:val="24"/>
            <w:szCs w:val="24"/>
            <w14:ligatures w14:val="none"/>
          </w:rPr>
          <w:id w:val="1751929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14:ligatures w14:val="none"/>
            </w:rPr>
            <w:t>☐</w:t>
          </w:r>
        </w:sdtContent>
      </w:sdt>
      <w:r>
        <w:rPr>
          <w:sz w:val="24"/>
          <w:szCs w:val="24"/>
          <w14:ligatures w14:val="none"/>
        </w:rPr>
        <w:t xml:space="preserve"> Der anmodes om </w:t>
      </w:r>
      <w:r>
        <w:rPr>
          <w:sz w:val="24"/>
          <w:szCs w:val="24"/>
          <w14:ligatures w14:val="none"/>
        </w:rPr>
        <w:t xml:space="preserve">udbetaling af følgende beløb: </w:t>
      </w:r>
      <w:sdt>
        <w:sdtPr>
          <w:rPr>
            <w:sz w:val="24"/>
            <w:szCs w:val="24"/>
            <w14:ligatures w14:val="none"/>
          </w:rPr>
          <w:id w:val="595445388"/>
          <w:placeholder>
            <w:docPart w:val="7A1E138C7E5545C4BA2461862E639DBF"/>
          </w:placeholder>
          <w:showingPlcHdr/>
          <w:text w:multiLine="1"/>
        </w:sdtPr>
        <w:sdtContent>
          <w:r w:rsidRPr="003B70BB">
            <w:rPr>
              <w:rStyle w:val="Pladsholdertekst"/>
              <w:b/>
            </w:rPr>
            <w:t>Klik eller tryk her for at skrive tekst.</w:t>
          </w:r>
        </w:sdtContent>
      </w:sdt>
      <w:r>
        <w:rPr>
          <w:sz w:val="24"/>
          <w:szCs w:val="24"/>
          <w14:ligatures w14:val="none"/>
        </w:rPr>
        <w:br/>
      </w:r>
      <w:r w:rsidRPr="00251311">
        <w:rPr>
          <w:i/>
          <w:iCs/>
          <w:color w:val="767171" w:themeColor="background2" w:themeShade="80"/>
          <w:sz w:val="24"/>
          <w:szCs w:val="24"/>
          <w14:ligatures w14:val="none"/>
        </w:rPr>
        <w:t>Beløbet udbetales til særlig anlægskonto hos menighedsrådet</w:t>
      </w:r>
      <w:r>
        <w:rPr>
          <w:i/>
          <w:iCs/>
          <w:color w:val="767171" w:themeColor="background2" w:themeShade="80"/>
          <w:sz w:val="24"/>
          <w:szCs w:val="24"/>
          <w14:ligatures w14:val="none"/>
        </w:rPr>
        <w:t xml:space="preserve"> og skal gerne </w:t>
      </w:r>
      <w:r w:rsidR="003B70BB">
        <w:rPr>
          <w:i/>
          <w:iCs/>
          <w:color w:val="767171" w:themeColor="background2" w:themeShade="80"/>
          <w:sz w:val="24"/>
          <w:szCs w:val="24"/>
          <w14:ligatures w14:val="none"/>
        </w:rPr>
        <w:t>kunne dække likviditetsbehovet mindst én måned frem</w:t>
      </w:r>
      <w:r>
        <w:rPr>
          <w:i/>
          <w:iCs/>
          <w:color w:val="767171" w:themeColor="background2" w:themeShade="80"/>
          <w:sz w:val="24"/>
          <w:szCs w:val="24"/>
          <w14:ligatures w14:val="none"/>
        </w:rPr>
        <w:t xml:space="preserve">. Der skal ikke fremsendes bilag til provstiet, men </w:t>
      </w:r>
      <w:r w:rsidRPr="00251311">
        <w:rPr>
          <w:i/>
          <w:iCs/>
          <w:color w:val="767171" w:themeColor="background2" w:themeShade="80"/>
          <w:sz w:val="24"/>
          <w:szCs w:val="24"/>
          <w14:ligatures w14:val="none"/>
        </w:rPr>
        <w:t xml:space="preserve">der </w:t>
      </w:r>
      <w:r>
        <w:rPr>
          <w:i/>
          <w:iCs/>
          <w:color w:val="767171" w:themeColor="background2" w:themeShade="80"/>
          <w:sz w:val="24"/>
          <w:szCs w:val="24"/>
          <w14:ligatures w14:val="none"/>
        </w:rPr>
        <w:t xml:space="preserve">skal </w:t>
      </w:r>
      <w:r w:rsidRPr="00251311">
        <w:rPr>
          <w:i/>
          <w:iCs/>
          <w:color w:val="767171" w:themeColor="background2" w:themeShade="80"/>
          <w:sz w:val="24"/>
          <w:szCs w:val="24"/>
          <w14:ligatures w14:val="none"/>
        </w:rPr>
        <w:t>føres særskilt byggeregnskab hos menighedsrådet.</w:t>
      </w:r>
    </w:p>
    <w:p w14:paraId="0F7692A4" w14:textId="77777777" w:rsidR="00251311" w:rsidRDefault="00251311" w:rsidP="00251311">
      <w:pPr>
        <w:widowControl w:val="0"/>
        <w:spacing w:line="384" w:lineRule="auto"/>
        <w:rPr>
          <w:sz w:val="24"/>
          <w:szCs w:val="24"/>
          <w14:ligatures w14:val="none"/>
        </w:rPr>
      </w:pPr>
    </w:p>
    <w:p w14:paraId="1BE2A86D" w14:textId="6CE9993C" w:rsidR="00251311" w:rsidRPr="00251311" w:rsidRDefault="00251311" w:rsidP="00251311">
      <w:pPr>
        <w:widowControl w:val="0"/>
        <w:shd w:val="clear" w:color="auto" w:fill="DEEAF6" w:themeFill="accent1" w:themeFillTint="33"/>
        <w:spacing w:line="384" w:lineRule="auto"/>
        <w:ind w:left="1304" w:hanging="1304"/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>Til knap så store projekter</w:t>
      </w:r>
    </w:p>
    <w:p w14:paraId="1311BD3C" w14:textId="450AF783" w:rsidR="00022067" w:rsidRDefault="00251311" w:rsidP="00022067">
      <w:pPr>
        <w:widowControl w:val="0"/>
        <w:shd w:val="clear" w:color="auto" w:fill="DEEAF6" w:themeFill="accent1" w:themeFillTint="33"/>
        <w:spacing w:line="384" w:lineRule="auto"/>
        <w:rPr>
          <w:sz w:val="24"/>
          <w:szCs w:val="24"/>
          <w14:ligatures w14:val="none"/>
        </w:rPr>
      </w:pPr>
      <w:sdt>
        <w:sdtPr>
          <w:rPr>
            <w:sz w:val="24"/>
            <w:szCs w:val="24"/>
            <w14:ligatures w14:val="none"/>
          </w:rPr>
          <w:id w:val="-1312490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14:ligatures w14:val="none"/>
            </w:rPr>
            <w:t>☐</w:t>
          </w:r>
        </w:sdtContent>
      </w:sdt>
      <w:r>
        <w:rPr>
          <w:sz w:val="24"/>
          <w:szCs w:val="24"/>
          <w14:ligatures w14:val="none"/>
        </w:rPr>
        <w:t xml:space="preserve"> </w:t>
      </w:r>
      <w:r w:rsidR="00022067">
        <w:rPr>
          <w:sz w:val="24"/>
          <w:szCs w:val="24"/>
          <w14:ligatures w14:val="none"/>
        </w:rPr>
        <w:t xml:space="preserve">Der anmodes om refusion </w:t>
      </w:r>
      <w:r w:rsidR="003B70BB">
        <w:rPr>
          <w:sz w:val="24"/>
          <w:szCs w:val="24"/>
          <w14:ligatures w14:val="none"/>
        </w:rPr>
        <w:t xml:space="preserve">til kirkekassen </w:t>
      </w:r>
      <w:r w:rsidR="00022067">
        <w:rPr>
          <w:sz w:val="24"/>
          <w:szCs w:val="24"/>
          <w14:ligatures w14:val="none"/>
        </w:rPr>
        <w:t>af følgende (bilagstekst og beløb - bilag vedlægges</w:t>
      </w:r>
      <w:r w:rsidR="003B70BB">
        <w:rPr>
          <w:sz w:val="24"/>
          <w:szCs w:val="24"/>
          <w14:ligatures w14:val="none"/>
        </w:rPr>
        <w:t>)</w:t>
      </w:r>
      <w:r>
        <w:rPr>
          <w:sz w:val="24"/>
          <w:szCs w:val="24"/>
          <w14:ligatures w14:val="none"/>
        </w:rPr>
        <w:t xml:space="preserve">. </w:t>
      </w:r>
      <w:r w:rsidRPr="003B70BB">
        <w:rPr>
          <w:i/>
          <w:iCs/>
          <w:color w:val="767171" w:themeColor="background2" w:themeShade="80"/>
          <w:sz w:val="24"/>
          <w:szCs w:val="24"/>
          <w14:ligatures w14:val="none"/>
        </w:rPr>
        <w:t>Om muligt samles hele projektet gerne i én refusionsanmodning</w:t>
      </w:r>
    </w:p>
    <w:sdt>
      <w:sdtPr>
        <w:rPr>
          <w:sz w:val="24"/>
          <w:szCs w:val="24"/>
          <w14:ligatures w14:val="none"/>
        </w:rPr>
        <w:id w:val="-1777939819"/>
        <w:placeholder>
          <w:docPart w:val="A3DF1824C76E47C0B0D8D19CA9E7E5DF"/>
        </w:placeholder>
        <w:showingPlcHdr/>
        <w:text w:multiLine="1"/>
      </w:sdtPr>
      <w:sdtEndPr/>
      <w:sdtContent>
        <w:p w14:paraId="2A956151" w14:textId="77777777" w:rsidR="00022067" w:rsidRDefault="00022067" w:rsidP="00022067">
          <w:pPr>
            <w:widowControl w:val="0"/>
            <w:shd w:val="clear" w:color="auto" w:fill="DEEAF6" w:themeFill="accent1" w:themeFillTint="33"/>
            <w:spacing w:line="384" w:lineRule="auto"/>
            <w:rPr>
              <w:sz w:val="24"/>
              <w:szCs w:val="24"/>
              <w14:ligatures w14:val="none"/>
            </w:rPr>
          </w:pPr>
          <w:r w:rsidRPr="00012CFC">
            <w:rPr>
              <w:rStyle w:val="Pladsholdertekst"/>
              <w:b/>
            </w:rPr>
            <w:t>Klik eller tryk her for at skrive tekst.</w:t>
          </w:r>
        </w:p>
      </w:sdtContent>
    </w:sdt>
    <w:p w14:paraId="3FC334F2" w14:textId="77777777" w:rsidR="00022067" w:rsidRDefault="00022067" w:rsidP="00022067">
      <w:pPr>
        <w:widowControl w:val="0"/>
        <w:spacing w:line="384" w:lineRule="auto"/>
        <w:rPr>
          <w:sz w:val="24"/>
          <w:szCs w:val="24"/>
          <w14:ligatures w14:val="none"/>
        </w:rPr>
      </w:pPr>
    </w:p>
    <w:p w14:paraId="3ED2FD8F" w14:textId="77777777" w:rsidR="00022067" w:rsidRPr="003B70BB" w:rsidRDefault="00022067" w:rsidP="00022067">
      <w:pPr>
        <w:widowControl w:val="0"/>
        <w:shd w:val="clear" w:color="auto" w:fill="D5DCE4" w:themeFill="text2" w:themeFillTint="33"/>
        <w:spacing w:line="384" w:lineRule="auto"/>
        <w:rPr>
          <w:b/>
          <w:bCs/>
          <w:sz w:val="24"/>
          <w:szCs w:val="24"/>
          <w14:ligatures w14:val="none"/>
        </w:rPr>
      </w:pPr>
      <w:r w:rsidRPr="003B70BB">
        <w:rPr>
          <w:b/>
          <w:bCs/>
          <w:sz w:val="24"/>
          <w:szCs w:val="24"/>
          <w14:ligatures w14:val="none"/>
        </w:rPr>
        <w:t>Færdiggørelse – sæt kryds ved en mulighed</w:t>
      </w:r>
    </w:p>
    <w:p w14:paraId="3F562207" w14:textId="77777777" w:rsidR="00022067" w:rsidRDefault="003B70BB" w:rsidP="00022067">
      <w:pPr>
        <w:widowControl w:val="0"/>
        <w:shd w:val="clear" w:color="auto" w:fill="D5DCE4" w:themeFill="text2" w:themeFillTint="33"/>
        <w:spacing w:line="384" w:lineRule="auto"/>
        <w:rPr>
          <w:sz w:val="24"/>
          <w:szCs w:val="24"/>
          <w14:ligatures w14:val="none"/>
        </w:rPr>
      </w:pPr>
      <w:sdt>
        <w:sdtPr>
          <w:rPr>
            <w:sz w:val="24"/>
            <w:szCs w:val="24"/>
            <w14:ligatures w14:val="none"/>
          </w:rPr>
          <w:id w:val="-1903665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067">
            <w:rPr>
              <w:rFonts w:ascii="MS Gothic" w:eastAsia="MS Gothic" w:hAnsi="MS Gothic" w:hint="eastAsia"/>
              <w:sz w:val="24"/>
              <w:szCs w:val="24"/>
              <w14:ligatures w14:val="none"/>
            </w:rPr>
            <w:t>☐</w:t>
          </w:r>
        </w:sdtContent>
      </w:sdt>
      <w:r w:rsidR="00022067">
        <w:rPr>
          <w:sz w:val="24"/>
          <w:szCs w:val="24"/>
          <w14:ligatures w14:val="none"/>
        </w:rPr>
        <w:t xml:space="preserve"> Anlægsprojektet er afsluttet og restbeløbet af bevillingen overføres til fælles formål på den fælles anlægskonto.</w:t>
      </w:r>
    </w:p>
    <w:p w14:paraId="66644088" w14:textId="77777777" w:rsidR="00022067" w:rsidRDefault="003B70BB" w:rsidP="00022067">
      <w:pPr>
        <w:widowControl w:val="0"/>
        <w:shd w:val="clear" w:color="auto" w:fill="D5DCE4" w:themeFill="text2" w:themeFillTint="33"/>
        <w:spacing w:line="384" w:lineRule="auto"/>
        <w:rPr>
          <w:sz w:val="24"/>
          <w:szCs w:val="24"/>
          <w14:ligatures w14:val="none"/>
        </w:rPr>
      </w:pPr>
      <w:sdt>
        <w:sdtPr>
          <w:rPr>
            <w:sz w:val="24"/>
            <w:szCs w:val="24"/>
            <w14:ligatures w14:val="none"/>
          </w:rPr>
          <w:id w:val="-115498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067">
            <w:rPr>
              <w:rFonts w:ascii="MS Gothic" w:eastAsia="MS Gothic" w:hAnsi="MS Gothic" w:hint="eastAsia"/>
              <w:sz w:val="24"/>
              <w:szCs w:val="24"/>
              <w14:ligatures w14:val="none"/>
            </w:rPr>
            <w:t>☐</w:t>
          </w:r>
        </w:sdtContent>
      </w:sdt>
      <w:r w:rsidR="00022067">
        <w:rPr>
          <w:sz w:val="24"/>
          <w:szCs w:val="24"/>
          <w14:ligatures w14:val="none"/>
        </w:rPr>
        <w:t xml:space="preserve"> Der kommer yderligere regninger i forbindelse med anlægsprojektet. Projektet forventes færdigt per  </w:t>
      </w:r>
      <w:sdt>
        <w:sdtPr>
          <w:rPr>
            <w:sz w:val="24"/>
            <w:szCs w:val="24"/>
            <w14:ligatures w14:val="none"/>
          </w:rPr>
          <w:id w:val="-1955553603"/>
          <w:placeholder>
            <w:docPart w:val="DefaultPlaceholder_-1854013438"/>
          </w:placeholder>
          <w:showingPlcHdr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022067" w:rsidRPr="00B34684">
            <w:rPr>
              <w:rStyle w:val="Pladsholdertekst"/>
            </w:rPr>
            <w:t>Klik eller tryk for at angive en dato.</w:t>
          </w:r>
        </w:sdtContent>
      </w:sdt>
    </w:p>
    <w:p w14:paraId="2F0C8104" w14:textId="77777777" w:rsidR="00022067" w:rsidRDefault="00022067" w:rsidP="00022067">
      <w:pPr>
        <w:widowControl w:val="0"/>
        <w:spacing w:line="384" w:lineRule="auto"/>
        <w:rPr>
          <w:sz w:val="24"/>
          <w:szCs w:val="24"/>
          <w14:ligatures w14:val="none"/>
        </w:rPr>
      </w:pPr>
    </w:p>
    <w:p w14:paraId="57CDADEB" w14:textId="77777777" w:rsidR="00022067" w:rsidRDefault="00022067" w:rsidP="00022067">
      <w:pPr>
        <w:widowControl w:val="0"/>
        <w:spacing w:line="384" w:lineRule="auto"/>
        <w:rPr>
          <w:sz w:val="24"/>
          <w:szCs w:val="24"/>
          <w14:ligatures w14:val="none"/>
        </w:rPr>
      </w:pPr>
    </w:p>
    <w:sdt>
      <w:sdtPr>
        <w:rPr>
          <w:sz w:val="24"/>
          <w:szCs w:val="24"/>
          <w14:ligatures w14:val="none"/>
        </w:rPr>
        <w:id w:val="179237055"/>
        <w:placeholder>
          <w:docPart w:val="A27F669025B544E3B928FF4A0AA907B9"/>
        </w:placeholder>
        <w:showingPlcHdr/>
        <w:text/>
      </w:sdtPr>
      <w:sdtEndPr/>
      <w:sdtContent>
        <w:p w14:paraId="0895FB73" w14:textId="77777777" w:rsidR="00022067" w:rsidRDefault="00022067" w:rsidP="00022067">
          <w:pPr>
            <w:widowControl w:val="0"/>
            <w:spacing w:line="384" w:lineRule="auto"/>
            <w:rPr>
              <w:sz w:val="24"/>
              <w:szCs w:val="24"/>
              <w14:ligatures w14:val="none"/>
            </w:rPr>
          </w:pPr>
          <w:r w:rsidRPr="00B34684">
            <w:rPr>
              <w:rStyle w:val="Pladsholdertekst"/>
            </w:rPr>
            <w:t>Klik eller tryk her for at skrive tekst.</w:t>
          </w:r>
        </w:p>
      </w:sdtContent>
    </w:sdt>
    <w:p w14:paraId="7CDC0D8A" w14:textId="77777777" w:rsidR="00022067" w:rsidRPr="00022067" w:rsidRDefault="00022067" w:rsidP="00022067">
      <w:pPr>
        <w:widowControl w:val="0"/>
        <w:spacing w:line="384" w:lineRule="auto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Dato og underskrift (kasserer eller formand)</w:t>
      </w:r>
    </w:p>
    <w:sectPr w:rsidR="00022067" w:rsidRPr="00022067" w:rsidSect="008220B3">
      <w:headerReference w:type="default" r:id="rId6"/>
      <w:footerReference w:type="default" r:id="rId7"/>
      <w:pgSz w:w="11906" w:h="16838" w:code="9"/>
      <w:pgMar w:top="568" w:right="1134" w:bottom="1701" w:left="1134" w:header="709" w:footer="258" w:gutter="0"/>
      <w:cols w:space="708" w:equalWidth="0">
        <w:col w:w="9636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1BB40" w14:textId="77777777" w:rsidR="008220B3" w:rsidRDefault="008220B3">
      <w:r>
        <w:separator/>
      </w:r>
    </w:p>
  </w:endnote>
  <w:endnote w:type="continuationSeparator" w:id="0">
    <w:p w14:paraId="749358CA" w14:textId="77777777" w:rsidR="008220B3" w:rsidRDefault="0082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965C" w14:textId="77777777" w:rsidR="001D6027" w:rsidRPr="00CE2D77" w:rsidRDefault="00446398" w:rsidP="008220B3">
    <w:pPr>
      <w:tabs>
        <w:tab w:val="left" w:pos="1985"/>
      </w:tabs>
      <w:rPr>
        <w:rFonts w:ascii="Georgia" w:hAnsi="Georgia" w:cs="Arial"/>
        <w:i/>
        <w:iCs/>
        <w:color w:val="404040" w:themeColor="text1" w:themeTint="BF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98AA048" wp14:editId="6633C617">
          <wp:simplePos x="0" y="0"/>
          <wp:positionH relativeFrom="column">
            <wp:posOffset>4552554</wp:posOffset>
          </wp:positionH>
          <wp:positionV relativeFrom="paragraph">
            <wp:posOffset>-1351709</wp:posOffset>
          </wp:positionV>
          <wp:extent cx="2686050" cy="2686050"/>
          <wp:effectExtent l="0" t="0" r="0" b="0"/>
          <wp:wrapNone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ns\Pictures\Logo provsti\Provsti embl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268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07221" w14:textId="77777777" w:rsidR="008220B3" w:rsidRDefault="008220B3">
      <w:r>
        <w:separator/>
      </w:r>
    </w:p>
  </w:footnote>
  <w:footnote w:type="continuationSeparator" w:id="0">
    <w:p w14:paraId="5A389D86" w14:textId="77777777" w:rsidR="008220B3" w:rsidRDefault="00822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34165" w14:textId="77777777" w:rsidR="00CE2D77" w:rsidRDefault="00CE2D77" w:rsidP="00656E31">
    <w:pPr>
      <w:tabs>
        <w:tab w:val="left" w:pos="64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B3"/>
    <w:rsid w:val="00011FF3"/>
    <w:rsid w:val="00012CFC"/>
    <w:rsid w:val="00022067"/>
    <w:rsid w:val="00057940"/>
    <w:rsid w:val="000E2CD9"/>
    <w:rsid w:val="00113301"/>
    <w:rsid w:val="001727FE"/>
    <w:rsid w:val="00192412"/>
    <w:rsid w:val="00193DE3"/>
    <w:rsid w:val="001D6027"/>
    <w:rsid w:val="001E3FD1"/>
    <w:rsid w:val="00251311"/>
    <w:rsid w:val="00332D8B"/>
    <w:rsid w:val="0035079D"/>
    <w:rsid w:val="003B70BB"/>
    <w:rsid w:val="003E208E"/>
    <w:rsid w:val="004063F2"/>
    <w:rsid w:val="004419BC"/>
    <w:rsid w:val="00446398"/>
    <w:rsid w:val="00447206"/>
    <w:rsid w:val="004A1D60"/>
    <w:rsid w:val="004C36FB"/>
    <w:rsid w:val="004F1251"/>
    <w:rsid w:val="00542A17"/>
    <w:rsid w:val="00552F4E"/>
    <w:rsid w:val="00565A97"/>
    <w:rsid w:val="00595762"/>
    <w:rsid w:val="005B1744"/>
    <w:rsid w:val="005E26F8"/>
    <w:rsid w:val="00656E31"/>
    <w:rsid w:val="006E409A"/>
    <w:rsid w:val="00735BB4"/>
    <w:rsid w:val="007919A4"/>
    <w:rsid w:val="007C4E2B"/>
    <w:rsid w:val="007F3AE5"/>
    <w:rsid w:val="00811F33"/>
    <w:rsid w:val="008220B3"/>
    <w:rsid w:val="008576B4"/>
    <w:rsid w:val="00937C20"/>
    <w:rsid w:val="00957A58"/>
    <w:rsid w:val="009C5185"/>
    <w:rsid w:val="009D32FE"/>
    <w:rsid w:val="00A3654D"/>
    <w:rsid w:val="00A62280"/>
    <w:rsid w:val="00A62A9C"/>
    <w:rsid w:val="00A65E9B"/>
    <w:rsid w:val="00A928D0"/>
    <w:rsid w:val="00AF01E1"/>
    <w:rsid w:val="00B43B26"/>
    <w:rsid w:val="00B567FE"/>
    <w:rsid w:val="00B72474"/>
    <w:rsid w:val="00B81D43"/>
    <w:rsid w:val="00C03E8A"/>
    <w:rsid w:val="00C152DC"/>
    <w:rsid w:val="00C43DA5"/>
    <w:rsid w:val="00CA0DC0"/>
    <w:rsid w:val="00CA31D3"/>
    <w:rsid w:val="00CD4BDC"/>
    <w:rsid w:val="00CE02FB"/>
    <w:rsid w:val="00CE197F"/>
    <w:rsid w:val="00CE2D77"/>
    <w:rsid w:val="00CF1BDB"/>
    <w:rsid w:val="00D118C8"/>
    <w:rsid w:val="00D95390"/>
    <w:rsid w:val="00DC1A76"/>
    <w:rsid w:val="00DF5001"/>
    <w:rsid w:val="00E15FD5"/>
    <w:rsid w:val="00E32894"/>
    <w:rsid w:val="00EA156D"/>
    <w:rsid w:val="00EB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214808"/>
  <w15:chartTrackingRefBased/>
  <w15:docId w15:val="{8924DD45-6E63-4C2B-930A-77194D9C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0B3"/>
    <w:pPr>
      <w:spacing w:after="120" w:line="285" w:lineRule="auto"/>
    </w:pPr>
    <w:rPr>
      <w:rFonts w:ascii="Calibri" w:hAnsi="Calibri" w:cs="Calibri"/>
      <w:color w:val="000000"/>
      <w:kern w:val="28"/>
      <w:lang w:bidi="ar-SA"/>
      <w14:ligatures w14:val="standard"/>
      <w14:cntxtAlt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Sidefod">
    <w:name w:val="footer"/>
    <w:basedOn w:val="Normal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Markeringsbobletekst">
    <w:name w:val="Balloon Text"/>
    <w:basedOn w:val="Normal"/>
    <w:link w:val="MarkeringsbobletekstTegn"/>
    <w:rsid w:val="00C03E8A"/>
    <w:pPr>
      <w:spacing w:after="0" w:line="240" w:lineRule="auto"/>
    </w:pPr>
    <w:rPr>
      <w:rFonts w:ascii="Tahoma" w:hAnsi="Tahoma" w:cs="Tahoma"/>
      <w:color w:val="auto"/>
      <w:kern w:val="0"/>
      <w:sz w:val="16"/>
      <w:szCs w:val="16"/>
      <w14:ligatures w14:val="none"/>
      <w14:cntxtAlts w14:val="0"/>
    </w:rPr>
  </w:style>
  <w:style w:type="character" w:customStyle="1" w:styleId="MarkeringsbobletekstTegn">
    <w:name w:val="Markeringsbobletekst Tegn"/>
    <w:link w:val="Markeringsbobletekst"/>
    <w:rsid w:val="00C03E8A"/>
    <w:rPr>
      <w:rFonts w:ascii="Tahoma" w:hAnsi="Tahoma" w:cs="Tahoma"/>
      <w:sz w:val="16"/>
      <w:szCs w:val="16"/>
      <w:lang w:bidi="ar-SA"/>
    </w:rPr>
  </w:style>
  <w:style w:type="paragraph" w:styleId="Titel">
    <w:name w:val="Title"/>
    <w:basedOn w:val="Normal"/>
    <w:next w:val="Normal"/>
    <w:link w:val="TitelTegn"/>
    <w:qFormat/>
    <w:rsid w:val="005E26F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none"/>
      <w14:cntxtAlts w14:val="0"/>
    </w:rPr>
  </w:style>
  <w:style w:type="character" w:customStyle="1" w:styleId="TitelTegn">
    <w:name w:val="Titel Tegn"/>
    <w:basedOn w:val="Standardskrifttypeiafsnit"/>
    <w:link w:val="Titel"/>
    <w:rsid w:val="005E26F8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styleId="Pladsholdertekst">
    <w:name w:val="Placeholder Text"/>
    <w:basedOn w:val="Standardskrifttypeiafsnit"/>
    <w:uiPriority w:val="99"/>
    <w:semiHidden/>
    <w:rsid w:val="000220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ns\Documents\Brugerdefinerede%20Office-skabeloner\Brevpapir%20provs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79B5F4EA5649E1BE8D78237F2FF8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793CCE-BDCE-4CED-AB71-3643C5F8D789}"/>
      </w:docPartPr>
      <w:docPartBody>
        <w:p w:rsidR="00E67A58" w:rsidRDefault="007F0262" w:rsidP="007F0262">
          <w:pPr>
            <w:pStyle w:val="CB79B5F4EA5649E1BE8D78237F2FF8611"/>
          </w:pPr>
          <w:r w:rsidRPr="00B34684">
            <w:rPr>
              <w:rStyle w:val="Pladsholdertekst"/>
            </w:rPr>
            <w:t>Vælg et element.</w:t>
          </w:r>
        </w:p>
      </w:docPartBody>
    </w:docPart>
    <w:docPart>
      <w:docPartPr>
        <w:name w:val="73D55DEB64B24B8EADC9CB5158226E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4DA4C9-1157-4391-AAC6-4BF547DD56C5}"/>
      </w:docPartPr>
      <w:docPartBody>
        <w:p w:rsidR="00E67A58" w:rsidRDefault="00C060DE" w:rsidP="00C060DE">
          <w:pPr>
            <w:pStyle w:val="73D55DEB64B24B8EADC9CB5158226E10"/>
          </w:pPr>
          <w:r w:rsidRPr="00012CFC">
            <w:rPr>
              <w:rStyle w:val="Pladsholdertekst"/>
              <w:b/>
              <w:color w:val="4472C4" w:themeColor="accent1"/>
              <w:sz w:val="24"/>
              <w:szCs w:val="24"/>
            </w:rPr>
            <w:t>Klik eller tryk her for at skrive tekst.</w:t>
          </w:r>
        </w:p>
      </w:docPartBody>
    </w:docPart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490EBF-3280-4611-B087-AA3719C9C5B6}"/>
      </w:docPartPr>
      <w:docPartBody>
        <w:p w:rsidR="00E67A58" w:rsidRDefault="00C060DE" w:rsidP="00C060DE">
          <w:pPr>
            <w:pStyle w:val="DefaultPlaceholder-1854013438"/>
          </w:pPr>
          <w:r w:rsidRPr="00B34684">
            <w:rPr>
              <w:rStyle w:val="Pladsholdertekst"/>
            </w:rPr>
            <w:t>Klik eller tryk for at angive en dato.</w:t>
          </w:r>
        </w:p>
      </w:docPartBody>
    </w:docPart>
    <w:docPart>
      <w:docPartPr>
        <w:name w:val="A3DF1824C76E47C0B0D8D19CA9E7E5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27184-C8FA-4149-B1FC-447AC03BC71B}"/>
      </w:docPartPr>
      <w:docPartBody>
        <w:p w:rsidR="00C060DE" w:rsidRDefault="00C060DE" w:rsidP="00C060DE">
          <w:pPr>
            <w:pStyle w:val="A3DF1824C76E47C0B0D8D19CA9E7E5DF"/>
          </w:pPr>
          <w:r w:rsidRPr="00012CFC">
            <w:rPr>
              <w:rStyle w:val="Pladsholdertekst"/>
              <w:b/>
            </w:rPr>
            <w:t>Klik eller tryk her for at skrive tekst.</w:t>
          </w:r>
        </w:p>
      </w:docPartBody>
    </w:docPart>
    <w:docPart>
      <w:docPartPr>
        <w:name w:val="A27F669025B544E3B928FF4A0AA907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60F761-1B14-49DF-8BB5-B520225CA977}"/>
      </w:docPartPr>
      <w:docPartBody>
        <w:p w:rsidR="00C060DE" w:rsidRDefault="00C060DE" w:rsidP="00C060DE">
          <w:pPr>
            <w:pStyle w:val="A27F669025B544E3B928FF4A0AA907B9"/>
          </w:pPr>
          <w:r w:rsidRPr="00B3468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7A1E138C7E5545C4BA2461862E639D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50374E-BC00-4F71-9C13-25E1FEA721ED}"/>
      </w:docPartPr>
      <w:docPartBody>
        <w:p w:rsidR="00C060DE" w:rsidRDefault="00C060DE" w:rsidP="00C060DE">
          <w:pPr>
            <w:pStyle w:val="7A1E138C7E5545C4BA2461862E639DBF"/>
          </w:pPr>
          <w:r w:rsidRPr="00012CFC">
            <w:rPr>
              <w:rStyle w:val="Pladsholdertekst"/>
              <w:b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262"/>
    <w:rsid w:val="007F0262"/>
    <w:rsid w:val="00C060DE"/>
    <w:rsid w:val="00E6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060DE"/>
    <w:rPr>
      <w:color w:val="808080"/>
    </w:rPr>
  </w:style>
  <w:style w:type="paragraph" w:customStyle="1" w:styleId="73D55DEB64B24B8EADC9CB5158226E10">
    <w:name w:val="73D55DEB64B24B8EADC9CB5158226E10"/>
    <w:rsid w:val="00C060D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3DF1824C76E47C0B0D8D19CA9E7E5DF">
    <w:name w:val="A3DF1824C76E47C0B0D8D19CA9E7E5DF"/>
    <w:rsid w:val="00C060D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CB79B5F4EA5649E1BE8D78237F2FF8611">
    <w:name w:val="CB79B5F4EA5649E1BE8D78237F2FF8611"/>
    <w:rsid w:val="007F026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73D55DEB64B24B8EADC9CB5158226E101">
    <w:name w:val="73D55DEB64B24B8EADC9CB5158226E101"/>
    <w:rsid w:val="007F026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DefaultPlaceholder-1854013438">
    <w:name w:val="DefaultPlaceholder_-1854013438"/>
    <w:rsid w:val="00C060D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A27F669025B544E3B928FF4A0AA907B9">
    <w:name w:val="A27F669025B544E3B928FF4A0AA907B9"/>
    <w:rsid w:val="00C060D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7A1E138C7E5545C4BA2461862E639DBF">
    <w:name w:val="7A1E138C7E5545C4BA2461862E639DBF"/>
    <w:rsid w:val="00C060D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Brevpapir provsti</Template>
  <TotalTime>38</TotalTime>
  <Pages>1</Pages>
  <Words>177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WM-data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Isak Nolsøe</dc:creator>
  <cp:keywords/>
  <cp:lastModifiedBy>Søren Isak Nolsøe</cp:lastModifiedBy>
  <cp:revision>3</cp:revision>
  <cp:lastPrinted>2017-01-05T08:49:00Z</cp:lastPrinted>
  <dcterms:created xsi:type="dcterms:W3CDTF">2023-10-06T08:17:00Z</dcterms:created>
  <dcterms:modified xsi:type="dcterms:W3CDTF">2023-10-06T08:54:00Z</dcterms:modified>
</cp:coreProperties>
</file>